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D41FD" w14:textId="77777777" w:rsidR="006A44D3" w:rsidRDefault="006A44D3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48013047" w14:textId="77777777" w:rsidR="006A44D3" w:rsidRDefault="006A44D3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28CDEF33" w14:textId="77777777" w:rsidR="006A44D3" w:rsidRDefault="006A44D3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75112EA9" w14:textId="70A5EEFA" w:rsidR="00D80D48" w:rsidRPr="00D80D48" w:rsidRDefault="00D80D48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>CREATION 30</w:t>
      </w:r>
      <w:r w:rsidRPr="00D80D48">
        <w:rPr>
          <w:rFonts w:ascii="Arial" w:hAnsi="Arial" w:cs="Arial"/>
          <w:color w:val="000000" w:themeColor="text1"/>
          <w:lang w:val="en-US"/>
        </w:rPr>
        <w:t xml:space="preserve"> is a synthetic, decorative, and flexible PVC flooring solution, available in planks and tiles with four-sided </w:t>
      </w:r>
      <w:r w:rsidR="000569ED" w:rsidRPr="00D80D48">
        <w:rPr>
          <w:rFonts w:ascii="Arial" w:hAnsi="Arial" w:cs="Arial"/>
          <w:color w:val="000000" w:themeColor="text1"/>
          <w:lang w:val="en-US"/>
        </w:rPr>
        <w:t>beveled</w:t>
      </w:r>
      <w:r w:rsidRPr="00D80D48">
        <w:rPr>
          <w:rFonts w:ascii="Arial" w:hAnsi="Arial" w:cs="Arial"/>
          <w:color w:val="000000" w:themeColor="text1"/>
          <w:lang w:val="en-US"/>
        </w:rPr>
        <w:t xml:space="preserve"> edges. It features a 0</w:t>
      </w:r>
      <w:r w:rsidR="000A6423">
        <w:rPr>
          <w:rFonts w:ascii="Arial" w:hAnsi="Arial" w:cs="Arial"/>
          <w:color w:val="000000" w:themeColor="text1"/>
          <w:lang w:val="en-US"/>
        </w:rPr>
        <w:t>,</w:t>
      </w:r>
      <w:r w:rsidRPr="00D80D48">
        <w:rPr>
          <w:rFonts w:ascii="Arial" w:hAnsi="Arial" w:cs="Arial"/>
          <w:color w:val="000000" w:themeColor="text1"/>
          <w:lang w:val="en-US"/>
        </w:rPr>
        <w:t>30</w:t>
      </w:r>
      <w:r w:rsidR="005C286F" w:rsidRPr="00D80D48">
        <w:rPr>
          <w:rFonts w:ascii="Arial" w:hAnsi="Arial" w:cs="Arial"/>
          <w:color w:val="000000" w:themeColor="text1"/>
          <w:lang w:val="en-US"/>
        </w:rPr>
        <w:t>mm</w:t>
      </w:r>
      <w:r w:rsidRPr="00D80D48">
        <w:rPr>
          <w:rFonts w:ascii="Arial" w:hAnsi="Arial" w:cs="Arial"/>
          <w:color w:val="000000" w:themeColor="text1"/>
          <w:lang w:val="en-US"/>
        </w:rPr>
        <w:t xml:space="preserve"> </w:t>
      </w:r>
      <w:r w:rsidR="003F0484">
        <w:rPr>
          <w:rFonts w:ascii="Arial" w:hAnsi="Arial" w:cs="Arial"/>
          <w:color w:val="000000" w:themeColor="text1"/>
          <w:lang w:val="en-US"/>
        </w:rPr>
        <w:t>wear-</w:t>
      </w:r>
      <w:r w:rsidR="00872F28" w:rsidRPr="00D80D48">
        <w:rPr>
          <w:rFonts w:ascii="Arial" w:hAnsi="Arial" w:cs="Arial"/>
          <w:color w:val="000000" w:themeColor="text1"/>
          <w:lang w:val="en-US"/>
        </w:rPr>
        <w:t>layer,</w:t>
      </w:r>
      <w:r w:rsidRPr="00D80D48">
        <w:rPr>
          <w:rFonts w:ascii="Arial" w:hAnsi="Arial" w:cs="Arial"/>
          <w:color w:val="000000" w:themeColor="text1"/>
          <w:lang w:val="en-US"/>
        </w:rPr>
        <w:t xml:space="preserve"> and a </w:t>
      </w:r>
      <w:r w:rsidR="000569ED" w:rsidRPr="00D80D48">
        <w:rPr>
          <w:rFonts w:ascii="Arial" w:hAnsi="Arial" w:cs="Arial"/>
          <w:color w:val="000000" w:themeColor="text1"/>
          <w:lang w:val="en-US"/>
        </w:rPr>
        <w:t>high definition</w:t>
      </w:r>
      <w:r w:rsidRPr="00D80D48">
        <w:rPr>
          <w:rFonts w:ascii="Arial" w:hAnsi="Arial" w:cs="Arial"/>
          <w:color w:val="000000" w:themeColor="text1"/>
          <w:lang w:val="en-US"/>
        </w:rPr>
        <w:t xml:space="preserve"> printed decorative film, offering </w:t>
      </w:r>
      <w:r w:rsidR="00463820" w:rsidRPr="00D80D48">
        <w:rPr>
          <w:rFonts w:ascii="Arial" w:hAnsi="Arial" w:cs="Arial"/>
          <w:color w:val="000000" w:themeColor="text1"/>
          <w:lang w:val="en-US"/>
        </w:rPr>
        <w:t>an extensive</w:t>
      </w:r>
      <w:r w:rsidRPr="00D80D48">
        <w:rPr>
          <w:rFonts w:ascii="Arial" w:hAnsi="Arial" w:cs="Arial"/>
          <w:color w:val="000000" w:themeColor="text1"/>
          <w:lang w:val="en-US"/>
        </w:rPr>
        <w:t xml:space="preserve"> design variety. The product also includes an acoustic top layer for enhanced walking comfort, along with a resilient core that facilitates easy cutting during installation.</w:t>
      </w:r>
    </w:p>
    <w:p w14:paraId="2F37FD29" w14:textId="77777777" w:rsidR="00D80D48" w:rsidRPr="00D80D48" w:rsidRDefault="00D80D48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11F7D9CD" w14:textId="3BBE2003" w:rsidR="00D80D48" w:rsidRPr="00D80D48" w:rsidRDefault="00D80D48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D80D48">
        <w:rPr>
          <w:rFonts w:ascii="Arial" w:hAnsi="Arial" w:cs="Arial"/>
          <w:color w:val="000000" w:themeColor="text1"/>
          <w:lang w:val="en-US"/>
        </w:rPr>
        <w:t xml:space="preserve">With a total thickness of 2mm, </w:t>
      </w:r>
      <w:r w:rsidRPr="0031066F">
        <w:rPr>
          <w:rFonts w:ascii="Arial" w:hAnsi="Arial" w:cs="Arial"/>
          <w:b/>
          <w:bCs/>
          <w:color w:val="000000" w:themeColor="text1"/>
          <w:lang w:val="en-US"/>
        </w:rPr>
        <w:t>CREATION 30</w:t>
      </w:r>
      <w:r w:rsidRPr="00D80D48">
        <w:rPr>
          <w:rFonts w:ascii="Arial" w:hAnsi="Arial" w:cs="Arial"/>
          <w:color w:val="000000" w:themeColor="text1"/>
          <w:lang w:val="en-US"/>
        </w:rPr>
        <w:t xml:space="preserve"> benefits from a crosslinked polyurethane surface treatment (</w:t>
      </w:r>
      <w:proofErr w:type="spellStart"/>
      <w:r w:rsidRPr="00D80D48">
        <w:rPr>
          <w:rFonts w:ascii="Arial" w:hAnsi="Arial" w:cs="Arial"/>
          <w:color w:val="000000" w:themeColor="text1"/>
          <w:lang w:val="en-US"/>
        </w:rPr>
        <w:t>Protecshield</w:t>
      </w:r>
      <w:proofErr w:type="spellEnd"/>
      <w:r w:rsidRPr="00D80D48">
        <w:rPr>
          <w:rFonts w:ascii="Arial" w:hAnsi="Arial" w:cs="Arial"/>
          <w:color w:val="000000" w:themeColor="text1"/>
          <w:lang w:val="en-US"/>
        </w:rPr>
        <w:t>™), which ensures easy maintenance and improved resistance to micro-scratches.</w:t>
      </w:r>
    </w:p>
    <w:p w14:paraId="6C6B4105" w14:textId="77777777" w:rsidR="00D80D48" w:rsidRPr="00D80D48" w:rsidRDefault="00D80D48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7AB1E157" w14:textId="2D6A9C10" w:rsidR="000F7861" w:rsidRDefault="002B3811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>CREATION 30</w:t>
      </w:r>
      <w:r w:rsidRPr="00D80D48">
        <w:rPr>
          <w:rFonts w:ascii="Arial" w:hAnsi="Arial" w:cs="Arial"/>
          <w:color w:val="000000" w:themeColor="text1"/>
          <w:lang w:val="en-US"/>
        </w:rPr>
        <w:t xml:space="preserve"> </w:t>
      </w:r>
      <w:r w:rsidR="00D80D48" w:rsidRPr="00D80D48">
        <w:rPr>
          <w:rFonts w:ascii="Arial" w:hAnsi="Arial" w:cs="Arial"/>
          <w:color w:val="000000" w:themeColor="text1"/>
          <w:lang w:val="en-US"/>
        </w:rPr>
        <w:t xml:space="preserve">is designed for glue-down installation. It is </w:t>
      </w:r>
      <w:r w:rsidR="00463820" w:rsidRPr="00D80D48">
        <w:rPr>
          <w:rFonts w:ascii="Arial" w:hAnsi="Arial" w:cs="Arial"/>
          <w:color w:val="000000" w:themeColor="text1"/>
          <w:lang w:val="en-US"/>
        </w:rPr>
        <w:t>classified as</w:t>
      </w:r>
      <w:r w:rsidR="00D80D48" w:rsidRPr="00D80D48">
        <w:rPr>
          <w:rFonts w:ascii="Arial" w:hAnsi="Arial" w:cs="Arial"/>
          <w:color w:val="000000" w:themeColor="text1"/>
          <w:lang w:val="en-US"/>
        </w:rPr>
        <w:t xml:space="preserve"> Bfl-s1 according to EN 13501-1 fire safety standard</w:t>
      </w:r>
      <w:r w:rsidR="000F7861">
        <w:rPr>
          <w:rFonts w:ascii="Arial" w:hAnsi="Arial" w:cs="Arial"/>
          <w:color w:val="000000" w:themeColor="text1"/>
          <w:lang w:val="en-US"/>
        </w:rPr>
        <w:t>.</w:t>
      </w:r>
    </w:p>
    <w:p w14:paraId="59BD995C" w14:textId="77777777" w:rsidR="000F7861" w:rsidRDefault="000F7861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69AA5BD1" w14:textId="3930EE55" w:rsidR="00D80D48" w:rsidRPr="00D80D48" w:rsidRDefault="002B3811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>CREATION 30</w:t>
      </w:r>
      <w:r w:rsidRPr="00D80D48">
        <w:rPr>
          <w:rFonts w:ascii="Arial" w:hAnsi="Arial" w:cs="Arial"/>
          <w:color w:val="000000" w:themeColor="text1"/>
          <w:lang w:val="en-US"/>
        </w:rPr>
        <w:t xml:space="preserve"> </w:t>
      </w:r>
      <w:r w:rsidR="00D80D48" w:rsidRPr="00D80D48">
        <w:rPr>
          <w:rFonts w:ascii="Arial" w:hAnsi="Arial" w:cs="Arial"/>
          <w:color w:val="000000" w:themeColor="text1"/>
          <w:lang w:val="en-US"/>
        </w:rPr>
        <w:t>meets the European usage classification 23-31.</w:t>
      </w:r>
    </w:p>
    <w:p w14:paraId="47915CA2" w14:textId="77777777" w:rsidR="00D80D48" w:rsidRPr="00D80D48" w:rsidRDefault="00D80D48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1AA27755" w14:textId="49831C1F" w:rsidR="002E239E" w:rsidRDefault="00D80D48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>CREATION 30</w:t>
      </w:r>
      <w:r w:rsidRPr="00D80D48">
        <w:rPr>
          <w:rFonts w:ascii="Arial" w:hAnsi="Arial" w:cs="Arial"/>
          <w:color w:val="000000" w:themeColor="text1"/>
          <w:lang w:val="en-US"/>
        </w:rPr>
        <w:t xml:space="preserve"> is free from phthalates (except for recycled content) and is 100% recyclable. Installation offcuts and end-of-life material, under certain conditions, can be collected and recycled through </w:t>
      </w:r>
      <w:proofErr w:type="spellStart"/>
      <w:r w:rsidRPr="00D80D48">
        <w:rPr>
          <w:rFonts w:ascii="Arial" w:hAnsi="Arial" w:cs="Arial"/>
          <w:color w:val="000000" w:themeColor="text1"/>
          <w:lang w:val="en-US"/>
        </w:rPr>
        <w:t>Gerflor’s</w:t>
      </w:r>
      <w:proofErr w:type="spellEnd"/>
      <w:r w:rsidRPr="00D80D48">
        <w:rPr>
          <w:rFonts w:ascii="Arial" w:hAnsi="Arial" w:cs="Arial"/>
          <w:color w:val="000000" w:themeColor="text1"/>
          <w:lang w:val="en-US"/>
        </w:rPr>
        <w:t xml:space="preserve"> </w:t>
      </w:r>
      <w:r w:rsidR="000569ED">
        <w:rPr>
          <w:rFonts w:ascii="Arial" w:hAnsi="Arial" w:cs="Arial"/>
          <w:color w:val="000000" w:themeColor="text1"/>
          <w:lang w:val="en-US"/>
        </w:rPr>
        <w:t>“</w:t>
      </w:r>
      <w:r w:rsidRPr="00D80D48">
        <w:rPr>
          <w:rFonts w:ascii="Arial" w:hAnsi="Arial" w:cs="Arial"/>
          <w:color w:val="000000" w:themeColor="text1"/>
          <w:lang w:val="en-US"/>
        </w:rPr>
        <w:t>Second Life</w:t>
      </w:r>
      <w:r w:rsidR="000569ED">
        <w:rPr>
          <w:rFonts w:ascii="Arial" w:hAnsi="Arial" w:cs="Arial"/>
          <w:color w:val="000000" w:themeColor="text1"/>
          <w:lang w:val="en-US"/>
        </w:rPr>
        <w:t>”</w:t>
      </w:r>
      <w:r w:rsidRPr="00D80D48">
        <w:rPr>
          <w:rFonts w:ascii="Arial" w:hAnsi="Arial" w:cs="Arial"/>
          <w:color w:val="000000" w:themeColor="text1"/>
          <w:lang w:val="en-US"/>
        </w:rPr>
        <w:t xml:space="preserve"> program. The product contains an average of 35% recycled content and complies with REACH regulations. Its indoor air quality performance is excellent, with TVOC emissions after 28 days (NF EN 16000) below 10 µg/m³, earning an A+ rating</w:t>
      </w:r>
      <w:r w:rsidR="00D74CFF">
        <w:rPr>
          <w:rFonts w:ascii="Arial" w:hAnsi="Arial" w:cs="Arial"/>
          <w:color w:val="000000" w:themeColor="text1"/>
          <w:lang w:val="en-US"/>
        </w:rPr>
        <w:t xml:space="preserve"> - </w:t>
      </w:r>
      <w:r w:rsidRPr="00D80D48">
        <w:rPr>
          <w:rFonts w:ascii="Arial" w:hAnsi="Arial" w:cs="Arial"/>
          <w:color w:val="000000" w:themeColor="text1"/>
          <w:lang w:val="en-US"/>
        </w:rPr>
        <w:t>the highest level under health labeling standards</w:t>
      </w:r>
      <w:r w:rsidR="005C7408">
        <w:rPr>
          <w:rFonts w:ascii="Arial" w:hAnsi="Arial" w:cs="Arial"/>
          <w:color w:val="000000" w:themeColor="text1"/>
          <w:lang w:val="en-US"/>
        </w:rPr>
        <w:t xml:space="preserve">, </w:t>
      </w:r>
      <w:proofErr w:type="spellStart"/>
      <w:r w:rsidR="005C7408" w:rsidRPr="005C7408">
        <w:rPr>
          <w:rFonts w:ascii="Arial" w:hAnsi="Arial" w:cs="Arial"/>
          <w:color w:val="000000" w:themeColor="text1"/>
          <w:lang w:val="en-US"/>
        </w:rPr>
        <w:t>Floorscore</w:t>
      </w:r>
      <w:proofErr w:type="spellEnd"/>
      <w:r w:rsidR="005C7408" w:rsidRPr="005C7408">
        <w:rPr>
          <w:rFonts w:ascii="Arial" w:hAnsi="Arial" w:cs="Arial"/>
          <w:color w:val="000000" w:themeColor="text1"/>
          <w:lang w:val="en-US"/>
        </w:rPr>
        <w:t>®</w:t>
      </w:r>
      <w:r w:rsidR="008F559A">
        <w:rPr>
          <w:rFonts w:ascii="Arial" w:hAnsi="Arial" w:cs="Arial"/>
          <w:color w:val="000000" w:themeColor="text1"/>
          <w:lang w:val="en-US"/>
        </w:rPr>
        <w:t>, IAC Gold</w:t>
      </w:r>
      <w:r w:rsidR="005C7408" w:rsidRPr="005C7408">
        <w:rPr>
          <w:rFonts w:ascii="Arial" w:hAnsi="Arial" w:cs="Arial"/>
          <w:color w:val="000000" w:themeColor="text1"/>
          <w:lang w:val="en-US"/>
        </w:rPr>
        <w:t xml:space="preserve"> &amp; M1</w:t>
      </w:r>
      <w:r w:rsidRPr="00D80D48">
        <w:rPr>
          <w:rFonts w:ascii="Arial" w:hAnsi="Arial" w:cs="Arial"/>
          <w:color w:val="000000" w:themeColor="text1"/>
          <w:lang w:val="en-US"/>
        </w:rPr>
        <w:t>.</w:t>
      </w:r>
    </w:p>
    <w:p w14:paraId="466E63DD" w14:textId="0CB23494" w:rsidR="00171A84" w:rsidRPr="00D80D48" w:rsidRDefault="00171A84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en-US"/>
        </w:rPr>
      </w:pPr>
    </w:p>
    <w:sectPr w:rsidR="00171A84" w:rsidRPr="00D80D48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146C6" w14:textId="77777777" w:rsidR="00F73375" w:rsidRDefault="00F73375">
      <w:r>
        <w:separator/>
      </w:r>
    </w:p>
  </w:endnote>
  <w:endnote w:type="continuationSeparator" w:id="0">
    <w:p w14:paraId="79664F8C" w14:textId="77777777" w:rsidR="00F73375" w:rsidRDefault="00F73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34325" w14:textId="7E8F8CF9" w:rsidR="00391DCD" w:rsidRPr="000C3F3C" w:rsidRDefault="00EB1FBF" w:rsidP="000C3F3C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Product description</w:t>
    </w:r>
    <w:r w:rsidR="00443832">
      <w:rPr>
        <w:rFonts w:ascii="Arial" w:hAnsi="Arial" w:cs="Arial"/>
        <w:b/>
        <w:bCs/>
        <w:color w:val="001740"/>
        <w:sz w:val="20"/>
        <w:szCs w:val="20"/>
      </w:rPr>
      <w:tab/>
    </w:r>
    <w:r w:rsidR="00443832">
      <w:rPr>
        <w:rFonts w:ascii="Arial" w:hAnsi="Arial" w:cs="Arial"/>
        <w:b/>
        <w:bCs/>
        <w:color w:val="001740"/>
        <w:sz w:val="20"/>
        <w:szCs w:val="20"/>
      </w:rPr>
      <w:tab/>
    </w:r>
    <w:r w:rsidR="0000648D">
      <w:rPr>
        <w:rFonts w:ascii="Arial" w:hAnsi="Arial" w:cs="Arial"/>
        <w:b/>
        <w:bCs/>
        <w:color w:val="001740"/>
        <w:sz w:val="20"/>
        <w:szCs w:val="20"/>
      </w:rPr>
      <w:t>gerflor.</w:t>
    </w:r>
    <w:r>
      <w:rPr>
        <w:rFonts w:ascii="Arial" w:hAnsi="Arial" w:cs="Arial"/>
        <w:b/>
        <w:bCs/>
        <w:color w:val="001740"/>
        <w:sz w:val="20"/>
        <w:szCs w:val="20"/>
      </w:rPr>
      <w:t>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70838" w14:textId="77777777" w:rsidR="00F73375" w:rsidRDefault="00F73375">
      <w:r>
        <w:separator/>
      </w:r>
    </w:p>
  </w:footnote>
  <w:footnote w:type="continuationSeparator" w:id="0">
    <w:p w14:paraId="5DD90807" w14:textId="77777777" w:rsidR="00F73375" w:rsidRDefault="00F733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7A411" w14:textId="14F1DA75" w:rsidR="007F49C9" w:rsidRPr="008547EC" w:rsidRDefault="000151CD" w:rsidP="00655CDD">
    <w:pPr>
      <w:pStyle w:val="En-tte"/>
    </w:pPr>
    <w:r>
      <w:rPr>
        <w:noProof/>
      </w:rPr>
      <w:drawing>
        <wp:inline distT="0" distB="0" distL="0" distR="0" wp14:anchorId="06E6B9F0" wp14:editId="33E5E0E7">
          <wp:extent cx="1411794" cy="465930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nrecruiting France | care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041" cy="480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F49C9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824981">
      <w:rPr>
        <w:rFonts w:ascii="Arial" w:hAnsi="Arial" w:cs="Arial"/>
        <w:color w:val="001740"/>
        <w:sz w:val="32"/>
        <w:szCs w:val="32"/>
      </w:rPr>
      <w:t xml:space="preserve">CREATION </w:t>
    </w:r>
    <w:r w:rsidR="00B25C3E">
      <w:rPr>
        <w:rFonts w:ascii="Arial" w:hAnsi="Arial" w:cs="Arial"/>
        <w:color w:val="001740"/>
        <w:sz w:val="32"/>
        <w:szCs w:val="32"/>
      </w:rPr>
      <w:t>3</w:t>
    </w:r>
    <w:r w:rsidR="00414291">
      <w:rPr>
        <w:rFonts w:ascii="Arial" w:hAnsi="Arial" w:cs="Arial"/>
        <w:color w:val="001740"/>
        <w:sz w:val="32"/>
        <w:szCs w:val="32"/>
      </w:rPr>
      <w:t>0</w:t>
    </w:r>
  </w:p>
  <w:p w14:paraId="356E0435" w14:textId="77777777" w:rsidR="007F49C9" w:rsidRDefault="00B859FE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6F62271" wp14:editId="5B942EF4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3970" t="13970" r="14605" b="14605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A8EAB3" id="Line 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GwKZBDbAAAABwEAAA8AAABkcnMvZG93bnJldi54bWxMj8FO&#10;wzAQRO9I/IO1SNyokxJBm8apaAUHuDUtEkc33iYR9jqK3Sb8PQsXOI5m9eZtsZ6cFRccQudJQTpL&#10;QCDV3nTUKDjsX+4WIELUZLT1hAq+MMC6vL4qdG78SDu8VLERDKGQawVtjH0uZahbdDrMfI/E3ckP&#10;TkeOQyPNoEeGOyvnSfIgne6IF1rd47bF+rM6O6bsn9/eXXSbcVvZ1+Um/ZDmkCl1ezM9rUBEnOLf&#10;MfzoszqU7HT0ZzJBWAXz+4x/iQoeMxDcL9MF5+NvlmUh//uX3wAAAP//AwBQSwECLQAUAAYACAAA&#10;ACEAtoM4kv4AAADhAQAAEwAAAAAAAAAAAAAAAAAAAAAAW0NvbnRlbnRfVHlwZXNdLnhtbFBLAQIt&#10;ABQABgAIAAAAIQA4/SH/1gAAAJQBAAALAAAAAAAAAAAAAAAAAC8BAABfcmVscy8ucmVsc1BLAQIt&#10;ABQABgAIAAAAIQBSKN59sAEAAEkDAAAOAAAAAAAAAAAAAAAAAC4CAABkcnMvZTJvRG9jLnhtbFBL&#10;AQItABQABgAIAAAAIQBsCmQQ2wAAAAcBAAAPAAAAAAAAAAAAAAAAAAoEAABkcnMvZG93bnJldi54&#10;bWxQSwUGAAAAAAQABADzAAAAEgUAAAAA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151CD"/>
    <w:rsid w:val="000316B5"/>
    <w:rsid w:val="000569ED"/>
    <w:rsid w:val="0006255B"/>
    <w:rsid w:val="000A3DE2"/>
    <w:rsid w:val="000A6423"/>
    <w:rsid w:val="000C3F3C"/>
    <w:rsid w:val="000D3AA2"/>
    <w:rsid w:val="000F7861"/>
    <w:rsid w:val="00121064"/>
    <w:rsid w:val="00171A84"/>
    <w:rsid w:val="00173D7C"/>
    <w:rsid w:val="00176E00"/>
    <w:rsid w:val="001A1573"/>
    <w:rsid w:val="001A1CBE"/>
    <w:rsid w:val="001A255B"/>
    <w:rsid w:val="001F0ED8"/>
    <w:rsid w:val="001F18CD"/>
    <w:rsid w:val="001F73BE"/>
    <w:rsid w:val="00233620"/>
    <w:rsid w:val="0029096A"/>
    <w:rsid w:val="002A7AA7"/>
    <w:rsid w:val="002B3811"/>
    <w:rsid w:val="002B547B"/>
    <w:rsid w:val="002C1548"/>
    <w:rsid w:val="002C2F52"/>
    <w:rsid w:val="002E2080"/>
    <w:rsid w:val="002E239E"/>
    <w:rsid w:val="002E5ABD"/>
    <w:rsid w:val="0030025A"/>
    <w:rsid w:val="00307F2A"/>
    <w:rsid w:val="0031066F"/>
    <w:rsid w:val="00343968"/>
    <w:rsid w:val="00351D06"/>
    <w:rsid w:val="00357482"/>
    <w:rsid w:val="00380E1A"/>
    <w:rsid w:val="00391DCD"/>
    <w:rsid w:val="0039672C"/>
    <w:rsid w:val="003E6F01"/>
    <w:rsid w:val="003F0484"/>
    <w:rsid w:val="00414291"/>
    <w:rsid w:val="00443832"/>
    <w:rsid w:val="00451F6C"/>
    <w:rsid w:val="00463820"/>
    <w:rsid w:val="0047518C"/>
    <w:rsid w:val="00484CFB"/>
    <w:rsid w:val="00494271"/>
    <w:rsid w:val="004C4072"/>
    <w:rsid w:val="004E7016"/>
    <w:rsid w:val="00500722"/>
    <w:rsid w:val="005321BC"/>
    <w:rsid w:val="0058182B"/>
    <w:rsid w:val="00594567"/>
    <w:rsid w:val="005C286F"/>
    <w:rsid w:val="005C7408"/>
    <w:rsid w:val="005E210C"/>
    <w:rsid w:val="005E2D20"/>
    <w:rsid w:val="005F58B5"/>
    <w:rsid w:val="00611094"/>
    <w:rsid w:val="00643499"/>
    <w:rsid w:val="00655CDD"/>
    <w:rsid w:val="00674FB6"/>
    <w:rsid w:val="006806D6"/>
    <w:rsid w:val="006A206A"/>
    <w:rsid w:val="006A44D3"/>
    <w:rsid w:val="006E78AE"/>
    <w:rsid w:val="006F3143"/>
    <w:rsid w:val="0073163F"/>
    <w:rsid w:val="0073569D"/>
    <w:rsid w:val="00753533"/>
    <w:rsid w:val="007602D7"/>
    <w:rsid w:val="00776352"/>
    <w:rsid w:val="0079167D"/>
    <w:rsid w:val="007B76FC"/>
    <w:rsid w:val="007C5690"/>
    <w:rsid w:val="007E09E1"/>
    <w:rsid w:val="007F49C9"/>
    <w:rsid w:val="00805FFD"/>
    <w:rsid w:val="00816E8B"/>
    <w:rsid w:val="00824981"/>
    <w:rsid w:val="00832864"/>
    <w:rsid w:val="008473BD"/>
    <w:rsid w:val="008547EC"/>
    <w:rsid w:val="00854D46"/>
    <w:rsid w:val="00872F28"/>
    <w:rsid w:val="008B39D1"/>
    <w:rsid w:val="008F559A"/>
    <w:rsid w:val="0094383F"/>
    <w:rsid w:val="00961DA2"/>
    <w:rsid w:val="00966DCF"/>
    <w:rsid w:val="009813D3"/>
    <w:rsid w:val="0099517C"/>
    <w:rsid w:val="009B1456"/>
    <w:rsid w:val="009D2FF5"/>
    <w:rsid w:val="009E697B"/>
    <w:rsid w:val="00A1241B"/>
    <w:rsid w:val="00A15E3F"/>
    <w:rsid w:val="00A22014"/>
    <w:rsid w:val="00A418D5"/>
    <w:rsid w:val="00A43D63"/>
    <w:rsid w:val="00A5584C"/>
    <w:rsid w:val="00A64157"/>
    <w:rsid w:val="00A736E4"/>
    <w:rsid w:val="00A804DC"/>
    <w:rsid w:val="00AE5128"/>
    <w:rsid w:val="00AF7D64"/>
    <w:rsid w:val="00B02C68"/>
    <w:rsid w:val="00B25C3E"/>
    <w:rsid w:val="00B649BB"/>
    <w:rsid w:val="00B859FE"/>
    <w:rsid w:val="00BC2470"/>
    <w:rsid w:val="00BF3723"/>
    <w:rsid w:val="00C00491"/>
    <w:rsid w:val="00C23D82"/>
    <w:rsid w:val="00C55E60"/>
    <w:rsid w:val="00C57817"/>
    <w:rsid w:val="00C9079A"/>
    <w:rsid w:val="00CC6AFC"/>
    <w:rsid w:val="00D34D05"/>
    <w:rsid w:val="00D74CFF"/>
    <w:rsid w:val="00D80D48"/>
    <w:rsid w:val="00DA3E08"/>
    <w:rsid w:val="00DB0573"/>
    <w:rsid w:val="00DD42CA"/>
    <w:rsid w:val="00E270C7"/>
    <w:rsid w:val="00E271A1"/>
    <w:rsid w:val="00EB1FBF"/>
    <w:rsid w:val="00ED169E"/>
    <w:rsid w:val="00F06994"/>
    <w:rsid w:val="00F22532"/>
    <w:rsid w:val="00F27101"/>
    <w:rsid w:val="00F7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714ADE49"/>
  <w15:chartTrackingRefBased/>
  <w15:docId w15:val="{4ED483B7-2579-461D-B07C-C1039F6E6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fr-FR" w:eastAsia="fr-FR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8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21598f811f533255916d5d2902e18c50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559041092df5022e7c888f59a19e0cdd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8B7460-6D2B-473C-9919-24E1F8508D7C}"/>
</file>

<file path=customXml/itemProps2.xml><?xml version="1.0" encoding="utf-8"?>
<ds:datastoreItem xmlns:ds="http://schemas.openxmlformats.org/officeDocument/2006/customXml" ds:itemID="{EEDCDD90-20A9-4CD2-BEC9-75065F804801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customXml/itemProps3.xml><?xml version="1.0" encoding="utf-8"?>
<ds:datastoreItem xmlns:ds="http://schemas.openxmlformats.org/officeDocument/2006/customXml" ds:itemID="{BF3AFB5C-571C-436A-962A-D14DEABED4B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40</TotalTime>
  <Pages>1</Pages>
  <Words>194</Words>
  <Characters>1146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48</cp:revision>
  <cp:lastPrinted>2010-09-21T06:56:00Z</cp:lastPrinted>
  <dcterms:created xsi:type="dcterms:W3CDTF">2025-08-07T09:41:00Z</dcterms:created>
  <dcterms:modified xsi:type="dcterms:W3CDTF">2025-11-12T07:54:00Z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